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094FD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094FD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10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– </w:t>
      </w:r>
      <w:r w:rsidR="00094FD4">
        <w:rPr>
          <w:rFonts w:ascii="Trebuchet MS" w:hAnsi="Trebuchet MS"/>
          <w:b/>
          <w:sz w:val="28"/>
          <w:szCs w:val="28"/>
          <w:u w:val="single"/>
        </w:rPr>
        <w:t>13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</w:t>
      </w:r>
      <w:r w:rsidR="00094FD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MAI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2025.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094FD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139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Amara, Bala,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, Geoagiu,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Herculane, Slanic Moldova, Bu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teni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, Buzia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, Eforie Nord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Felix, Gov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ora, Ol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Neptun,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Tu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nad,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Techirghiol, Vatra Dornei,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lim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ciulata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094FD4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Din cele 139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si, </w:t>
      </w: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>68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bilet.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764569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7318A9" w:rsidRPr="0067108D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094FD4">
        <w:rPr>
          <w:rFonts w:ascii="Trebuchet MS" w:hAnsi="Trebuchet MS" w:cs="Arial"/>
          <w:b/>
          <w:sz w:val="28"/>
          <w:szCs w:val="28"/>
          <w:shd w:val="clear" w:color="auto" w:fill="FFFFFF"/>
        </w:rPr>
        <w:t>10-13 MAI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se prezintă astfel:</w:t>
      </w: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094FD4">
        <w:tc>
          <w:tcPr>
            <w:tcW w:w="1131" w:type="dxa"/>
          </w:tcPr>
          <w:p w:rsidR="00FA58BB" w:rsidRPr="0067108D" w:rsidRDefault="00FA58BB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094FD4">
        <w:trPr>
          <w:trHeight w:val="220"/>
        </w:trPr>
        <w:tc>
          <w:tcPr>
            <w:tcW w:w="1131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094FD4" w:rsidP="00094FD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30</w:t>
            </w:r>
          </w:p>
        </w:tc>
      </w:tr>
      <w:tr w:rsidR="00FA58BB" w:rsidRPr="0067108D" w:rsidTr="00094FD4">
        <w:trPr>
          <w:trHeight w:val="220"/>
        </w:trPr>
        <w:tc>
          <w:tcPr>
            <w:tcW w:w="1131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FA58BB" w:rsidRPr="0067108D" w:rsidRDefault="00094FD4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FA58BB" w:rsidRPr="0067108D" w:rsidTr="00973361">
        <w:trPr>
          <w:trHeight w:val="130"/>
        </w:trPr>
        <w:tc>
          <w:tcPr>
            <w:tcW w:w="1131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BUZIA</w:t>
            </w:r>
            <w:r w:rsidR="00764569">
              <w:rPr>
                <w:rFonts w:ascii="Trebuchet MS" w:hAnsi="Trebuchet MS"/>
                <w:b/>
                <w:bCs/>
                <w:sz w:val="28"/>
                <w:szCs w:val="28"/>
              </w:rPr>
              <w:t>Ș</w:t>
            </w:r>
          </w:p>
        </w:tc>
        <w:tc>
          <w:tcPr>
            <w:tcW w:w="2374" w:type="dxa"/>
          </w:tcPr>
          <w:p w:rsidR="00FA58BB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180"/>
        </w:trPr>
        <w:tc>
          <w:tcPr>
            <w:tcW w:w="1131" w:type="dxa"/>
          </w:tcPr>
          <w:p w:rsidR="00973361" w:rsidRPr="0067108D" w:rsidRDefault="00973361" w:rsidP="004708D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973361" w:rsidRPr="0067108D" w:rsidRDefault="00973361" w:rsidP="004708D1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GEOAGIU</w:t>
            </w:r>
          </w:p>
        </w:tc>
        <w:tc>
          <w:tcPr>
            <w:tcW w:w="2374" w:type="dxa"/>
          </w:tcPr>
          <w:p w:rsidR="00973361" w:rsidRPr="0067108D" w:rsidRDefault="00973361" w:rsidP="004708D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135"/>
        </w:trPr>
        <w:tc>
          <w:tcPr>
            <w:tcW w:w="1131" w:type="dxa"/>
          </w:tcPr>
          <w:p w:rsidR="00973361" w:rsidRPr="0067108D" w:rsidRDefault="00973361" w:rsidP="004708D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973361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PUCIOASA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973361" w:rsidRPr="0067108D" w:rsidTr="00094FD4">
        <w:trPr>
          <w:trHeight w:val="129"/>
        </w:trPr>
        <w:tc>
          <w:tcPr>
            <w:tcW w:w="1131" w:type="dxa"/>
          </w:tcPr>
          <w:p w:rsidR="00973361" w:rsidRPr="0067108D" w:rsidRDefault="00973361" w:rsidP="004708D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973361" w:rsidRPr="0067108D" w:rsidRDefault="00973361" w:rsidP="0076456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</w:t>
            </w:r>
            <w:r w:rsidR="00764569">
              <w:rPr>
                <w:rFonts w:ascii="Trebuchet MS" w:hAnsi="Trebuchet MS"/>
                <w:b/>
                <w:bCs/>
                <w:sz w:val="28"/>
                <w:szCs w:val="28"/>
              </w:rPr>
              <w:t>Ă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RATA MONTEORU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165"/>
        </w:trPr>
        <w:tc>
          <w:tcPr>
            <w:tcW w:w="1131" w:type="dxa"/>
          </w:tcPr>
          <w:p w:rsidR="00973361" w:rsidRPr="0067108D" w:rsidRDefault="00973361" w:rsidP="004708D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973361" w:rsidRPr="0067108D" w:rsidRDefault="00973361" w:rsidP="0076456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SL</w:t>
            </w:r>
            <w:r w:rsidR="00764569">
              <w:rPr>
                <w:rFonts w:ascii="Trebuchet MS" w:hAnsi="Trebuchet MS"/>
                <w:b/>
                <w:bCs/>
                <w:sz w:val="28"/>
                <w:szCs w:val="28"/>
              </w:rPr>
              <w:t>Î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NIC MOLDOVA</w:t>
            </w:r>
          </w:p>
        </w:tc>
        <w:tc>
          <w:tcPr>
            <w:tcW w:w="2374" w:type="dxa"/>
          </w:tcPr>
          <w:p w:rsidR="00973361" w:rsidRPr="0067108D" w:rsidRDefault="00973361" w:rsidP="00094FD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99"/>
        </w:trPr>
        <w:tc>
          <w:tcPr>
            <w:tcW w:w="1131" w:type="dxa"/>
          </w:tcPr>
          <w:p w:rsidR="00973361" w:rsidRPr="0067108D" w:rsidRDefault="00973361" w:rsidP="004708D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973361" w:rsidRPr="0067108D" w:rsidRDefault="00973361" w:rsidP="0076456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BU</w:t>
            </w:r>
            <w:r w:rsidR="00764569">
              <w:rPr>
                <w:rFonts w:ascii="Trebuchet MS" w:hAnsi="Trebuchet MS"/>
                <w:b/>
                <w:bCs/>
                <w:sz w:val="28"/>
                <w:szCs w:val="28"/>
              </w:rPr>
              <w:t>Ș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TENI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129"/>
        </w:trPr>
        <w:tc>
          <w:tcPr>
            <w:tcW w:w="1131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76" w:type="dxa"/>
          </w:tcPr>
          <w:p w:rsidR="00973361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</w:t>
            </w:r>
          </w:p>
        </w:tc>
      </w:tr>
      <w:tr w:rsidR="00973361" w:rsidRPr="0067108D" w:rsidTr="00094FD4">
        <w:trPr>
          <w:trHeight w:val="195"/>
        </w:trPr>
        <w:tc>
          <w:tcPr>
            <w:tcW w:w="1131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lastRenderedPageBreak/>
              <w:t>10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973361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</w:t>
            </w:r>
          </w:p>
        </w:tc>
      </w:tr>
      <w:tr w:rsidR="00973361" w:rsidRPr="0067108D" w:rsidTr="00094FD4">
        <w:trPr>
          <w:trHeight w:val="120"/>
        </w:trPr>
        <w:tc>
          <w:tcPr>
            <w:tcW w:w="1131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11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973361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GOVORA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150"/>
        </w:trPr>
        <w:tc>
          <w:tcPr>
            <w:tcW w:w="1131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12</w:t>
            </w: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973361" w:rsidRPr="0067108D" w:rsidRDefault="0097336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</w:p>
        </w:tc>
      </w:tr>
      <w:tr w:rsidR="00973361" w:rsidRPr="0067108D" w:rsidTr="00094FD4">
        <w:trPr>
          <w:trHeight w:val="84"/>
        </w:trPr>
        <w:tc>
          <w:tcPr>
            <w:tcW w:w="1131" w:type="dxa"/>
          </w:tcPr>
          <w:p w:rsidR="00973361" w:rsidRPr="0067108D" w:rsidRDefault="00973361" w:rsidP="00094FD4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3476" w:type="dxa"/>
          </w:tcPr>
          <w:p w:rsidR="00973361" w:rsidRPr="0067108D" w:rsidRDefault="00973361" w:rsidP="0076456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TU</w:t>
            </w:r>
            <w:r w:rsidR="00764569">
              <w:rPr>
                <w:rFonts w:ascii="Trebuchet MS" w:hAnsi="Trebuchet MS"/>
                <w:b/>
                <w:bCs/>
                <w:sz w:val="28"/>
                <w:szCs w:val="28"/>
              </w:rPr>
              <w:t>Ș</w:t>
            </w:r>
            <w:r>
              <w:rPr>
                <w:rFonts w:ascii="Trebuchet MS" w:hAnsi="Trebuchet MS"/>
                <w:b/>
                <w:bCs/>
                <w:sz w:val="28"/>
                <w:szCs w:val="28"/>
              </w:rPr>
              <w:t>NAD</w:t>
            </w:r>
          </w:p>
        </w:tc>
        <w:tc>
          <w:tcPr>
            <w:tcW w:w="2374" w:type="dxa"/>
          </w:tcPr>
          <w:p w:rsidR="00973361" w:rsidRPr="0067108D" w:rsidRDefault="00973361" w:rsidP="00400B1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973361" w:rsidRPr="0067108D" w:rsidTr="00094FD4">
        <w:trPr>
          <w:trHeight w:val="180"/>
        </w:trPr>
        <w:tc>
          <w:tcPr>
            <w:tcW w:w="1131" w:type="dxa"/>
          </w:tcPr>
          <w:p w:rsidR="00973361" w:rsidRPr="0067108D" w:rsidRDefault="0097336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973361" w:rsidRPr="0067108D" w:rsidRDefault="00973361" w:rsidP="00400B11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T O T A L</w:t>
            </w:r>
          </w:p>
        </w:tc>
        <w:tc>
          <w:tcPr>
            <w:tcW w:w="2374" w:type="dxa"/>
          </w:tcPr>
          <w:p w:rsidR="00973361" w:rsidRPr="0067108D" w:rsidRDefault="00973361" w:rsidP="00400B1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71</w:t>
            </w:r>
          </w:p>
        </w:tc>
      </w:tr>
    </w:tbl>
    <w:p w:rsidR="00FA58BB" w:rsidRPr="0067108D" w:rsidRDefault="00FA58BB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E32459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sectPr w:rsidR="00AC5350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FE1" w:rsidRDefault="00FB6FE1">
      <w:r>
        <w:separator/>
      </w:r>
    </w:p>
  </w:endnote>
  <w:endnote w:type="continuationSeparator" w:id="0">
    <w:p w:rsidR="00FB6FE1" w:rsidRDefault="00FB6F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D4" w:rsidRPr="002F63AA" w:rsidRDefault="00094FD4" w:rsidP="00D4147A">
    <w:pPr>
      <w:pStyle w:val="Footer"/>
      <w:rPr>
        <w:rFonts w:ascii="AvantGardEFNormal" w:hAnsi="AvantGardEFNormal"/>
        <w:sz w:val="14"/>
        <w:szCs w:val="14"/>
      </w:rPr>
    </w:pPr>
  </w:p>
  <w:p w:rsidR="00094FD4" w:rsidRPr="00856B91" w:rsidRDefault="00094FD4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FE1" w:rsidRDefault="00FB6FE1">
      <w:r>
        <w:separator/>
      </w:r>
    </w:p>
  </w:footnote>
  <w:footnote w:type="continuationSeparator" w:id="0">
    <w:p w:rsidR="00FB6FE1" w:rsidRDefault="00FB6F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D4" w:rsidRDefault="004F2E7B" w:rsidP="008F00D0">
    <w:pPr>
      <w:pStyle w:val="Header"/>
      <w:ind w:left="-900"/>
      <w:rPr>
        <w:noProof/>
        <w:color w:val="003399"/>
        <w:lang w:eastAsia="ro-RO"/>
      </w:rPr>
    </w:pPr>
    <w:r w:rsidRPr="004F2E7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094FD4" w:rsidRDefault="00094FD4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094FD4" w:rsidRPr="00DE4A43" w:rsidRDefault="00094FD4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4F2E7B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094FD4" w:rsidRPr="00DE4A43" w:rsidRDefault="00094FD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094FD4" w:rsidRPr="00DE4A43" w:rsidRDefault="00094FD4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094FD4" w:rsidRPr="002457EF" w:rsidRDefault="00094FD4" w:rsidP="002457EF">
                <w:pPr>
                  <w:spacing w:line="276" w:lineRule="auto"/>
                  <w:ind w:left="993"/>
                  <w:jc w:val="center"/>
                </w:pPr>
              </w:p>
              <w:p w:rsidR="00094FD4" w:rsidRDefault="00094FD4" w:rsidP="002457EF"/>
            </w:txbxContent>
          </v:textbox>
        </v:shape>
      </w:pict>
    </w:r>
    <w:r w:rsidR="00094FD4">
      <w:rPr>
        <w:noProof/>
        <w:lang w:eastAsia="ro-RO"/>
      </w:rPr>
      <w:tab/>
    </w:r>
  </w:p>
  <w:p w:rsidR="00094FD4" w:rsidRDefault="00094FD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094FD4" w:rsidRDefault="00094FD4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094FD4" w:rsidRDefault="00094FD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094FD4" w:rsidRPr="00280021" w:rsidRDefault="00094FD4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FD4" w:rsidRDefault="00094FD4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094FD4" w:rsidRDefault="00094FD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094FD4" w:rsidRPr="00FA3DE7" w:rsidRDefault="00094FD4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D6565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D2958"/>
    <w:rsid w:val="001E0D92"/>
    <w:rsid w:val="001F2C22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F63AA"/>
    <w:rsid w:val="00302A80"/>
    <w:rsid w:val="003047A0"/>
    <w:rsid w:val="00342BD2"/>
    <w:rsid w:val="003647D4"/>
    <w:rsid w:val="00371EE7"/>
    <w:rsid w:val="00383F2B"/>
    <w:rsid w:val="003947C1"/>
    <w:rsid w:val="003A446D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E17BE"/>
    <w:rsid w:val="004E519F"/>
    <w:rsid w:val="004F2E7B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701AB4"/>
    <w:rsid w:val="007039DD"/>
    <w:rsid w:val="007139A0"/>
    <w:rsid w:val="007318A9"/>
    <w:rsid w:val="00736A40"/>
    <w:rsid w:val="00744C14"/>
    <w:rsid w:val="00746497"/>
    <w:rsid w:val="00764569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F00D0"/>
    <w:rsid w:val="00912F0F"/>
    <w:rsid w:val="009520CB"/>
    <w:rsid w:val="00965CEA"/>
    <w:rsid w:val="00973361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90936"/>
    <w:rsid w:val="00AC5067"/>
    <w:rsid w:val="00AC5350"/>
    <w:rsid w:val="00AD1EAE"/>
    <w:rsid w:val="00AF50AA"/>
    <w:rsid w:val="00B41D0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5B67"/>
    <w:rsid w:val="00C440B7"/>
    <w:rsid w:val="00C5099B"/>
    <w:rsid w:val="00C53ED3"/>
    <w:rsid w:val="00C67263"/>
    <w:rsid w:val="00C740F6"/>
    <w:rsid w:val="00C849F9"/>
    <w:rsid w:val="00C86B3D"/>
    <w:rsid w:val="00CF03B6"/>
    <w:rsid w:val="00CF5582"/>
    <w:rsid w:val="00D4147A"/>
    <w:rsid w:val="00D41A5C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77F7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74D4"/>
    <w:rsid w:val="00F8358D"/>
    <w:rsid w:val="00F83935"/>
    <w:rsid w:val="00F91650"/>
    <w:rsid w:val="00F976F9"/>
    <w:rsid w:val="00FA3DE7"/>
    <w:rsid w:val="00FA437C"/>
    <w:rsid w:val="00FA58BB"/>
    <w:rsid w:val="00FB6FE1"/>
    <w:rsid w:val="00FC1635"/>
    <w:rsid w:val="00FC47D5"/>
    <w:rsid w:val="00FD126E"/>
    <w:rsid w:val="00FD1744"/>
    <w:rsid w:val="00FD43CA"/>
    <w:rsid w:val="00FE7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56</TotalTime>
  <Pages>2</Pages>
  <Words>301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2047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6</cp:revision>
  <cp:lastPrinted>2025-04-07T09:59:00Z</cp:lastPrinted>
  <dcterms:created xsi:type="dcterms:W3CDTF">2025-03-26T13:11:00Z</dcterms:created>
  <dcterms:modified xsi:type="dcterms:W3CDTF">2025-04-28T06:23:00Z</dcterms:modified>
</cp:coreProperties>
</file>