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5C1B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12/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cu data de începere a sejurului în perioada 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30</w:t>
      </w:r>
      <w:r w:rsidR="00CC04D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.08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-03.09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FA58BB" w:rsidRPr="0067108D" w:rsidRDefault="00FA58BB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5C1B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131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, Lacu S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rat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Eforie Nord,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Saturn,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Felix, Ol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Techirghiol, Vatra Dornei,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lim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ciulata, Tu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nad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5C1B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131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90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94297" w:rsidRDefault="00F94297" w:rsidP="005C1B59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8D7080" w:rsidP="005C1B59">
      <w:pPr>
        <w:pStyle w:val="ListParagraph"/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131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balnear primite de c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tre CJP C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i, 2 bilete s-au constituit rezerv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î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ncadr</w:t>
      </w:r>
      <w:r w:rsidR="005C1B59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â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 xml:space="preserve">ndu-se </w:t>
      </w:r>
      <w:r w:rsidR="005C1B59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î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 limita de 3% din totalul biletelor de tratament balnear repartizate, destinată cazurilor medicale grave, sociale deosebite sau situațiilor care necesită tratament balnear de urgență.</w:t>
      </w:r>
    </w:p>
    <w:p w:rsidR="002E2A84" w:rsidRPr="002E2A84" w:rsidRDefault="002E2A84" w:rsidP="005C1B59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5C1B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Default="00FA58BB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5C1B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C1B5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7318A9" w:rsidRDefault="007318A9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5C1B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8D7080" w:rsidRDefault="00FA58BB" w:rsidP="005C1B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12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30.08-03.09.</w:t>
      </w:r>
      <w:r w:rsidR="008D7080"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se prezintă astfel:</w:t>
      </w:r>
    </w:p>
    <w:p w:rsidR="00FB00D2" w:rsidRPr="0067108D" w:rsidRDefault="00FB00D2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5C1B59">
      <w:pPr>
        <w:jc w:val="both"/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CC04D9">
        <w:tc>
          <w:tcPr>
            <w:tcW w:w="1131" w:type="dxa"/>
          </w:tcPr>
          <w:p w:rsidR="00FA58BB" w:rsidRPr="0067108D" w:rsidRDefault="00FA58BB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lastRenderedPageBreak/>
              <w:t>Nr.Crt.</w:t>
            </w:r>
          </w:p>
        </w:tc>
        <w:tc>
          <w:tcPr>
            <w:tcW w:w="3476" w:type="dxa"/>
          </w:tcPr>
          <w:p w:rsidR="00FA58BB" w:rsidRPr="0067108D" w:rsidRDefault="00FA58BB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CC04D9">
        <w:trPr>
          <w:trHeight w:val="220"/>
        </w:trPr>
        <w:tc>
          <w:tcPr>
            <w:tcW w:w="1131" w:type="dxa"/>
          </w:tcPr>
          <w:p w:rsidR="00FA58BB" w:rsidRPr="0067108D" w:rsidRDefault="007318A9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8D7080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20</w:t>
            </w:r>
          </w:p>
        </w:tc>
      </w:tr>
      <w:tr w:rsidR="00C34925" w:rsidRPr="0067108D" w:rsidTr="00CC04D9">
        <w:trPr>
          <w:trHeight w:val="150"/>
        </w:trPr>
        <w:tc>
          <w:tcPr>
            <w:tcW w:w="1131" w:type="dxa"/>
          </w:tcPr>
          <w:p w:rsidR="00C34925" w:rsidRPr="0067108D" w:rsidRDefault="00CC04D9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67108D" w:rsidRDefault="008D7080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LACU SARAT</w:t>
            </w:r>
          </w:p>
        </w:tc>
        <w:tc>
          <w:tcPr>
            <w:tcW w:w="2374" w:type="dxa"/>
          </w:tcPr>
          <w:p w:rsidR="00C34925" w:rsidRPr="0067108D" w:rsidRDefault="008D7080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16</w:t>
            </w:r>
          </w:p>
        </w:tc>
      </w:tr>
      <w:tr w:rsidR="00CC04D9" w:rsidRPr="0067108D" w:rsidTr="00CC04D9">
        <w:trPr>
          <w:trHeight w:val="115"/>
        </w:trPr>
        <w:tc>
          <w:tcPr>
            <w:tcW w:w="1131" w:type="dxa"/>
          </w:tcPr>
          <w:p w:rsidR="00CC04D9" w:rsidRPr="0067108D" w:rsidRDefault="00CC04D9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CC04D9" w:rsidRDefault="00CC04D9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CC04D9" w:rsidRDefault="008D7080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CC04D9" w:rsidRPr="0067108D" w:rsidTr="00CC04D9">
        <w:trPr>
          <w:trHeight w:val="195"/>
        </w:trPr>
        <w:tc>
          <w:tcPr>
            <w:tcW w:w="1131" w:type="dxa"/>
          </w:tcPr>
          <w:p w:rsidR="00CC04D9" w:rsidRPr="0067108D" w:rsidRDefault="00CC04D9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CC04D9" w:rsidRDefault="00CC04D9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CC04D9" w:rsidRDefault="008D7080" w:rsidP="005C1B59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39</w:t>
            </w:r>
          </w:p>
        </w:tc>
      </w:tr>
    </w:tbl>
    <w:p w:rsidR="00FA58BB" w:rsidRPr="0067108D" w:rsidRDefault="00FF7D89" w:rsidP="005C1B59">
      <w:pPr>
        <w:pStyle w:val="NoSpacing"/>
        <w:jc w:val="both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5C1B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5C1B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E0B" w:rsidRDefault="00900E0B">
      <w:r>
        <w:separator/>
      </w:r>
    </w:p>
  </w:endnote>
  <w:endnote w:type="continuationSeparator" w:id="0">
    <w:p w:rsidR="00900E0B" w:rsidRDefault="00900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Pr="002F63AA" w:rsidRDefault="0033762D" w:rsidP="00D4147A">
    <w:pPr>
      <w:pStyle w:val="Footer"/>
      <w:rPr>
        <w:rFonts w:ascii="AvantGardEFNormal" w:hAnsi="AvantGardEFNormal"/>
        <w:sz w:val="14"/>
        <w:szCs w:val="14"/>
      </w:rPr>
    </w:pPr>
  </w:p>
  <w:p w:rsidR="0033762D" w:rsidRPr="00856B91" w:rsidRDefault="0033762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E0B" w:rsidRDefault="00900E0B">
      <w:r>
        <w:separator/>
      </w:r>
    </w:p>
  </w:footnote>
  <w:footnote w:type="continuationSeparator" w:id="0">
    <w:p w:rsidR="00900E0B" w:rsidRDefault="00900E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3E7516" w:rsidP="008F00D0">
    <w:pPr>
      <w:pStyle w:val="Header"/>
      <w:ind w:left="-900"/>
      <w:rPr>
        <w:noProof/>
        <w:color w:val="003399"/>
        <w:lang w:eastAsia="ro-RO"/>
      </w:rPr>
    </w:pPr>
    <w:r w:rsidRPr="003E751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33762D" w:rsidRDefault="0033762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33762D" w:rsidRPr="00DE4A43" w:rsidRDefault="0033762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3E7516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33762D" w:rsidRPr="002457EF" w:rsidRDefault="0033762D" w:rsidP="002457EF">
                <w:pPr>
                  <w:spacing w:line="276" w:lineRule="auto"/>
                  <w:ind w:left="993"/>
                  <w:jc w:val="center"/>
                </w:pPr>
              </w:p>
              <w:p w:rsidR="0033762D" w:rsidRDefault="0033762D" w:rsidP="002457EF"/>
            </w:txbxContent>
          </v:textbox>
        </v:shape>
      </w:pict>
    </w:r>
    <w:r w:rsidR="0033762D">
      <w:rPr>
        <w:noProof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33762D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33762D" w:rsidRPr="00280021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33762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33762D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33762D" w:rsidRPr="00FA3DE7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2055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3006"/>
    <w:rsid w:val="001C6532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E7516"/>
    <w:rsid w:val="003F2588"/>
    <w:rsid w:val="00400B11"/>
    <w:rsid w:val="00404073"/>
    <w:rsid w:val="004077C9"/>
    <w:rsid w:val="00412030"/>
    <w:rsid w:val="00417BCE"/>
    <w:rsid w:val="00422467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1B59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47BEA"/>
    <w:rsid w:val="00655744"/>
    <w:rsid w:val="0065769C"/>
    <w:rsid w:val="0067108D"/>
    <w:rsid w:val="00675E45"/>
    <w:rsid w:val="00683B31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D7080"/>
    <w:rsid w:val="008F00D0"/>
    <w:rsid w:val="00900E0B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C04D9"/>
    <w:rsid w:val="00CF03B6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234</TotalTime>
  <Pages>2</Pages>
  <Words>322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2188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19</cp:revision>
  <cp:lastPrinted>2025-08-12T11:08:00Z</cp:lastPrinted>
  <dcterms:created xsi:type="dcterms:W3CDTF">2025-03-26T13:11:00Z</dcterms:created>
  <dcterms:modified xsi:type="dcterms:W3CDTF">2025-08-13T05:34:00Z</dcterms:modified>
</cp:coreProperties>
</file>