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7005BF" w:rsidRPr="00B97E0C" w:rsidRDefault="007005BF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</w:p>
    <w:p w:rsidR="00FA58BB" w:rsidRPr="00066D5A" w:rsidRDefault="00FA58BB" w:rsidP="007005BF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Default="00FA58BB" w:rsidP="007005BF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A749B7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14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 cu data de începere a sejurului în perioada </w:t>
      </w:r>
      <w:r w:rsidR="00A749B7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01.10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-</w:t>
      </w:r>
      <w:r w:rsidR="00A749B7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04.10</w:t>
      </w:r>
      <w:r w:rsidR="00F7442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2025.</w:t>
      </w:r>
    </w:p>
    <w:p w:rsidR="001A14AD" w:rsidRDefault="001A14AD" w:rsidP="007005BF">
      <w:pPr>
        <w:ind w:left="720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C34925" w:rsidRDefault="00FA58BB" w:rsidP="007005BF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156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:</w:t>
      </w:r>
      <w:r w:rsidR="00422467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Amara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A749B7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Bala,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Buzia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Eforie Nord,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rata Monteoru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Saturn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Felix, Ol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ti, Mangalia,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Techirghiol, Vatra Dornei, 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limane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ti, 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ciulata, Tu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nad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>, Neptun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Default="00FA58BB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Pr="0067108D" w:rsidRDefault="001A14AD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F352C" w:rsidP="007005BF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Din cele </w:t>
      </w:r>
      <w:r w:rsidR="001A14AD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156</w:t>
      </w:r>
      <w:r w:rsidR="00FA58BB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ear primite de către CJP C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i, </w:t>
      </w:r>
      <w:r w:rsidR="001A14AD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112</w:t>
      </w:r>
      <w:r w:rsidR="00FA58BB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au fost alocate automat, prin aplicația SPA, solicitanților în funcție de punctajul obținut.</w:t>
      </w:r>
    </w:p>
    <w:p w:rsidR="001A14AD" w:rsidRDefault="001A14AD" w:rsidP="007005BF">
      <w:pPr>
        <w:pStyle w:val="ListParagraph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2E2A84" w:rsidRDefault="002E2A84" w:rsidP="007005BF">
      <w:pPr>
        <w:pStyle w:val="ListParagraph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2E2A84" w:rsidRDefault="002E2A84" w:rsidP="007005BF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</w:t>
      </w:r>
      <w:r w:rsidR="00FA58BB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bilet. </w:t>
      </w:r>
    </w:p>
    <w:p w:rsidR="00FA58BB" w:rsidRDefault="00FA58BB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7005BF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7005BF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i.</w:t>
      </w:r>
    </w:p>
    <w:p w:rsidR="007318A9" w:rsidRDefault="007318A9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7005BF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Default="00FA58BB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7005BF" w:rsidRDefault="00FA58BB" w:rsidP="007005BF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Situația locurilor disponibile pentru seria nr.</w:t>
      </w:r>
      <w:r w:rsidR="00A749B7">
        <w:rPr>
          <w:rFonts w:ascii="Trebuchet MS" w:hAnsi="Trebuchet MS" w:cs="Arial"/>
          <w:b/>
          <w:sz w:val="28"/>
          <w:szCs w:val="28"/>
          <w:shd w:val="clear" w:color="auto" w:fill="FFFFFF"/>
        </w:rPr>
        <w:t>14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A749B7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01.10.-04.10.2025</w:t>
      </w:r>
      <w:r w:rsidR="00675172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</w:t>
      </w:r>
      <w:r w:rsidRP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se prezintă astfel:</w:t>
      </w:r>
    </w:p>
    <w:p w:rsidR="007005BF" w:rsidRPr="008D7080" w:rsidRDefault="007005BF" w:rsidP="007005BF">
      <w:pPr>
        <w:ind w:left="720"/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</w:p>
    <w:p w:rsidR="00FB00D2" w:rsidRPr="0067108D" w:rsidRDefault="00FB00D2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7005BF">
      <w:pPr>
        <w:jc w:val="both"/>
        <w:rPr>
          <w:rFonts w:ascii="Trebuchet MS" w:hAnsi="Trebuchet MS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1A14AD">
        <w:tc>
          <w:tcPr>
            <w:tcW w:w="1131" w:type="dxa"/>
          </w:tcPr>
          <w:p w:rsidR="00FA58BB" w:rsidRPr="0067108D" w:rsidRDefault="00FA58BB" w:rsidP="007005BF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lastRenderedPageBreak/>
              <w:t>Nr.Crt.</w:t>
            </w:r>
          </w:p>
        </w:tc>
        <w:tc>
          <w:tcPr>
            <w:tcW w:w="3476" w:type="dxa"/>
          </w:tcPr>
          <w:p w:rsidR="00FA58BB" w:rsidRPr="0067108D" w:rsidRDefault="00FA58BB" w:rsidP="007005BF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7005BF">
            <w:pPr>
              <w:jc w:val="both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1A14AD">
        <w:trPr>
          <w:trHeight w:val="220"/>
        </w:trPr>
        <w:tc>
          <w:tcPr>
            <w:tcW w:w="1131" w:type="dxa"/>
          </w:tcPr>
          <w:p w:rsidR="00FA58BB" w:rsidRPr="0067108D" w:rsidRDefault="007318A9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16</w:t>
            </w:r>
          </w:p>
        </w:tc>
      </w:tr>
      <w:tr w:rsidR="00C34925" w:rsidRPr="0067108D" w:rsidTr="001A14AD">
        <w:trPr>
          <w:trHeight w:val="150"/>
        </w:trPr>
        <w:tc>
          <w:tcPr>
            <w:tcW w:w="1131" w:type="dxa"/>
          </w:tcPr>
          <w:p w:rsidR="00C34925" w:rsidRPr="0067108D" w:rsidRDefault="00CC04D9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76" w:type="dxa"/>
          </w:tcPr>
          <w:p w:rsidR="00C34925" w:rsidRPr="0067108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BALA</w:t>
            </w:r>
          </w:p>
        </w:tc>
        <w:tc>
          <w:tcPr>
            <w:tcW w:w="2374" w:type="dxa"/>
          </w:tcPr>
          <w:p w:rsidR="00C34925" w:rsidRPr="0067108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CC04D9" w:rsidRPr="0067108D" w:rsidTr="001A14AD">
        <w:trPr>
          <w:trHeight w:val="115"/>
        </w:trPr>
        <w:tc>
          <w:tcPr>
            <w:tcW w:w="1131" w:type="dxa"/>
          </w:tcPr>
          <w:p w:rsidR="00CC04D9" w:rsidRPr="0067108D" w:rsidRDefault="00CC04D9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76" w:type="dxa"/>
          </w:tcPr>
          <w:p w:rsidR="00CC04D9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BUZIAS</w:t>
            </w:r>
          </w:p>
        </w:tc>
        <w:tc>
          <w:tcPr>
            <w:tcW w:w="2374" w:type="dxa"/>
          </w:tcPr>
          <w:p w:rsidR="00CC04D9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</w:t>
            </w:r>
          </w:p>
        </w:tc>
      </w:tr>
      <w:tr w:rsidR="00CC04D9" w:rsidRPr="0067108D" w:rsidTr="001A14AD">
        <w:trPr>
          <w:trHeight w:val="85"/>
        </w:trPr>
        <w:tc>
          <w:tcPr>
            <w:tcW w:w="1131" w:type="dxa"/>
          </w:tcPr>
          <w:p w:rsidR="00CC04D9" w:rsidRPr="0067108D" w:rsidRDefault="00675172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76" w:type="dxa"/>
          </w:tcPr>
          <w:p w:rsidR="00CC04D9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COVASNA</w:t>
            </w:r>
          </w:p>
        </w:tc>
        <w:tc>
          <w:tcPr>
            <w:tcW w:w="2374" w:type="dxa"/>
          </w:tcPr>
          <w:p w:rsidR="00CC04D9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675172" w:rsidRPr="0067108D" w:rsidTr="001A14AD">
        <w:trPr>
          <w:trHeight w:val="145"/>
        </w:trPr>
        <w:tc>
          <w:tcPr>
            <w:tcW w:w="1131" w:type="dxa"/>
          </w:tcPr>
          <w:p w:rsidR="00675172" w:rsidRPr="0067108D" w:rsidRDefault="00675172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76" w:type="dxa"/>
          </w:tcPr>
          <w:p w:rsidR="00675172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675172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1A14AD" w:rsidRPr="0067108D" w:rsidTr="001A14AD">
        <w:trPr>
          <w:trHeight w:val="145"/>
        </w:trPr>
        <w:tc>
          <w:tcPr>
            <w:tcW w:w="1131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76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NEPTUN</w:t>
            </w:r>
          </w:p>
        </w:tc>
        <w:tc>
          <w:tcPr>
            <w:tcW w:w="2374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</w:p>
        </w:tc>
      </w:tr>
      <w:tr w:rsidR="001A14AD" w:rsidRPr="0067108D" w:rsidTr="001A14AD">
        <w:trPr>
          <w:trHeight w:val="210"/>
        </w:trPr>
        <w:tc>
          <w:tcPr>
            <w:tcW w:w="1131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76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PUCIOASA</w:t>
            </w:r>
          </w:p>
        </w:tc>
        <w:tc>
          <w:tcPr>
            <w:tcW w:w="2374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1A14AD" w:rsidRPr="0067108D" w:rsidTr="001A14AD">
        <w:trPr>
          <w:trHeight w:val="150"/>
        </w:trPr>
        <w:tc>
          <w:tcPr>
            <w:tcW w:w="1131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3476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SARATA MONTEORU</w:t>
            </w:r>
          </w:p>
        </w:tc>
        <w:tc>
          <w:tcPr>
            <w:tcW w:w="2374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1A14AD" w:rsidRPr="0067108D" w:rsidTr="001A14AD">
        <w:trPr>
          <w:trHeight w:val="150"/>
        </w:trPr>
        <w:tc>
          <w:tcPr>
            <w:tcW w:w="1131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3476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SATURN</w:t>
            </w:r>
          </w:p>
        </w:tc>
        <w:tc>
          <w:tcPr>
            <w:tcW w:w="2374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</w:t>
            </w:r>
          </w:p>
        </w:tc>
      </w:tr>
      <w:tr w:rsidR="001A14AD" w:rsidRPr="0067108D" w:rsidTr="001A14AD">
        <w:trPr>
          <w:trHeight w:val="160"/>
        </w:trPr>
        <w:tc>
          <w:tcPr>
            <w:tcW w:w="1131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3476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TUSNAD</w:t>
            </w:r>
          </w:p>
        </w:tc>
        <w:tc>
          <w:tcPr>
            <w:tcW w:w="2374" w:type="dxa"/>
          </w:tcPr>
          <w:p w:rsidR="001A14AD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675172" w:rsidRPr="0067108D" w:rsidTr="001A14AD">
        <w:trPr>
          <w:trHeight w:val="180"/>
        </w:trPr>
        <w:tc>
          <w:tcPr>
            <w:tcW w:w="1131" w:type="dxa"/>
          </w:tcPr>
          <w:p w:rsidR="00675172" w:rsidRPr="0067108D" w:rsidRDefault="00675172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675172" w:rsidRDefault="00675172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374" w:type="dxa"/>
          </w:tcPr>
          <w:p w:rsidR="00675172" w:rsidRDefault="001A14AD" w:rsidP="007005BF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44</w:t>
            </w:r>
          </w:p>
        </w:tc>
      </w:tr>
    </w:tbl>
    <w:p w:rsidR="00FA58BB" w:rsidRPr="0067108D" w:rsidRDefault="00FF7D89" w:rsidP="007005BF">
      <w:pPr>
        <w:pStyle w:val="NoSpacing"/>
        <w:jc w:val="both"/>
        <w:rPr>
          <w:rStyle w:val="Strong"/>
          <w:rFonts w:ascii="Trebuchet MS" w:hAnsi="Trebuchet MS" w:cs="Arial"/>
          <w:sz w:val="28"/>
          <w:szCs w:val="28"/>
        </w:rPr>
      </w:pPr>
      <w:r>
        <w:rPr>
          <w:rStyle w:val="Strong"/>
          <w:rFonts w:ascii="Trebuchet MS" w:hAnsi="Trebuchet MS" w:cs="Arial"/>
          <w:sz w:val="28"/>
          <w:szCs w:val="28"/>
        </w:rPr>
        <w:br w:type="textWrapping" w:clear="all"/>
      </w:r>
    </w:p>
    <w:p w:rsidR="00FA58BB" w:rsidRPr="0067108D" w:rsidRDefault="00FA58BB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interesate, indiferent dacă au depus sau nu cerere.</w:t>
      </w:r>
    </w:p>
    <w:p w:rsidR="00E32459" w:rsidRPr="0067108D" w:rsidRDefault="00E32459" w:rsidP="007005BF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B5282D" w:rsidRDefault="00FA58BB" w:rsidP="007005BF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p w:rsidR="00B5282D" w:rsidRDefault="00B5282D" w:rsidP="007005BF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7005BF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7005BF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Pr="00E32459" w:rsidRDefault="00B5282D" w:rsidP="00B5282D">
      <w:pPr>
        <w:jc w:val="both"/>
        <w:rPr>
          <w:rFonts w:ascii="Trebuchet MS" w:hAnsi="Trebuchet MS" w:cs="Arial"/>
          <w:b/>
          <w:shd w:val="clear" w:color="auto" w:fill="FFFFFF"/>
        </w:rPr>
      </w:pPr>
    </w:p>
    <w:sectPr w:rsidR="00B5282D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D3A" w:rsidRDefault="00DD3D3A">
      <w:r>
        <w:separator/>
      </w:r>
    </w:p>
  </w:endnote>
  <w:endnote w:type="continuationSeparator" w:id="0">
    <w:p w:rsidR="00DD3D3A" w:rsidRDefault="00DD3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Pr="002F63AA" w:rsidRDefault="0033762D" w:rsidP="00D4147A">
    <w:pPr>
      <w:pStyle w:val="Footer"/>
      <w:rPr>
        <w:rFonts w:ascii="AvantGardEFNormal" w:hAnsi="AvantGardEFNormal"/>
        <w:sz w:val="14"/>
        <w:szCs w:val="14"/>
      </w:rPr>
    </w:pPr>
  </w:p>
  <w:p w:rsidR="0033762D" w:rsidRPr="00856B91" w:rsidRDefault="0033762D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D3A" w:rsidRDefault="00DD3D3A">
      <w:r>
        <w:separator/>
      </w:r>
    </w:p>
  </w:footnote>
  <w:footnote w:type="continuationSeparator" w:id="0">
    <w:p w:rsidR="00DD3D3A" w:rsidRDefault="00DD3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AA1E4C" w:rsidP="008F00D0">
    <w:pPr>
      <w:pStyle w:val="Header"/>
      <w:ind w:left="-900"/>
      <w:rPr>
        <w:noProof/>
        <w:color w:val="003399"/>
        <w:lang w:eastAsia="ro-RO"/>
      </w:rPr>
    </w:pPr>
    <w:r w:rsidRPr="00AA1E4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33762D" w:rsidRDefault="0033762D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33762D" w:rsidRPr="00DE4A43" w:rsidRDefault="0033762D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AA1E4C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33762D" w:rsidRPr="002457EF" w:rsidRDefault="0033762D" w:rsidP="002457EF">
                <w:pPr>
                  <w:spacing w:line="276" w:lineRule="auto"/>
                  <w:ind w:left="993"/>
                  <w:jc w:val="center"/>
                </w:pPr>
              </w:p>
              <w:p w:rsidR="0033762D" w:rsidRDefault="0033762D" w:rsidP="002457EF"/>
            </w:txbxContent>
          </v:textbox>
        </v:shape>
      </w:pict>
    </w:r>
    <w:r w:rsidR="0033762D">
      <w:rPr>
        <w:noProof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33762D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33762D" w:rsidRPr="00280021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33762D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33762D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33762D" w:rsidRPr="00FA3DE7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2DFA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41F6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2055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A14AD"/>
    <w:rsid w:val="001A3006"/>
    <w:rsid w:val="001C6532"/>
    <w:rsid w:val="001C69C5"/>
    <w:rsid w:val="001D2958"/>
    <w:rsid w:val="001E0D92"/>
    <w:rsid w:val="001F2C22"/>
    <w:rsid w:val="00200175"/>
    <w:rsid w:val="0020700F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D6C20"/>
    <w:rsid w:val="002E2A84"/>
    <w:rsid w:val="002F63AA"/>
    <w:rsid w:val="00302A80"/>
    <w:rsid w:val="003047A0"/>
    <w:rsid w:val="0033762D"/>
    <w:rsid w:val="00342BD2"/>
    <w:rsid w:val="003647D4"/>
    <w:rsid w:val="00371EE7"/>
    <w:rsid w:val="00383F2B"/>
    <w:rsid w:val="003947C1"/>
    <w:rsid w:val="003A446D"/>
    <w:rsid w:val="003B769B"/>
    <w:rsid w:val="003C6972"/>
    <w:rsid w:val="003D6547"/>
    <w:rsid w:val="003D698D"/>
    <w:rsid w:val="003F2588"/>
    <w:rsid w:val="00400B11"/>
    <w:rsid w:val="00404073"/>
    <w:rsid w:val="004077C9"/>
    <w:rsid w:val="00412030"/>
    <w:rsid w:val="00417BCE"/>
    <w:rsid w:val="00422467"/>
    <w:rsid w:val="004259B9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D5B8A"/>
    <w:rsid w:val="004D741E"/>
    <w:rsid w:val="004E17BE"/>
    <w:rsid w:val="004E519F"/>
    <w:rsid w:val="004F44E6"/>
    <w:rsid w:val="00502CC7"/>
    <w:rsid w:val="00507D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15FB"/>
    <w:rsid w:val="00622567"/>
    <w:rsid w:val="00633C9B"/>
    <w:rsid w:val="00634767"/>
    <w:rsid w:val="00647BEA"/>
    <w:rsid w:val="00655744"/>
    <w:rsid w:val="0065769C"/>
    <w:rsid w:val="0067108D"/>
    <w:rsid w:val="00675172"/>
    <w:rsid w:val="00675E45"/>
    <w:rsid w:val="00683B31"/>
    <w:rsid w:val="006A77F3"/>
    <w:rsid w:val="006E0478"/>
    <w:rsid w:val="006E122C"/>
    <w:rsid w:val="007005BF"/>
    <w:rsid w:val="00701AB4"/>
    <w:rsid w:val="007039DD"/>
    <w:rsid w:val="007139A0"/>
    <w:rsid w:val="007318A9"/>
    <w:rsid w:val="00736A40"/>
    <w:rsid w:val="00744C14"/>
    <w:rsid w:val="00746497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D7080"/>
    <w:rsid w:val="008F00D0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71C6C"/>
    <w:rsid w:val="00A749B7"/>
    <w:rsid w:val="00A90936"/>
    <w:rsid w:val="00AA1E4C"/>
    <w:rsid w:val="00AA2B3C"/>
    <w:rsid w:val="00AC5067"/>
    <w:rsid w:val="00AC5350"/>
    <w:rsid w:val="00AD1EAE"/>
    <w:rsid w:val="00AF50AA"/>
    <w:rsid w:val="00B40857"/>
    <w:rsid w:val="00B41D0D"/>
    <w:rsid w:val="00B452B5"/>
    <w:rsid w:val="00B5282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4925"/>
    <w:rsid w:val="00C35B67"/>
    <w:rsid w:val="00C440B7"/>
    <w:rsid w:val="00C5099B"/>
    <w:rsid w:val="00C53ED3"/>
    <w:rsid w:val="00C67263"/>
    <w:rsid w:val="00C740F6"/>
    <w:rsid w:val="00C849F9"/>
    <w:rsid w:val="00C86B3D"/>
    <w:rsid w:val="00C95F57"/>
    <w:rsid w:val="00CC04D9"/>
    <w:rsid w:val="00CF03B6"/>
    <w:rsid w:val="00CF5582"/>
    <w:rsid w:val="00D1071B"/>
    <w:rsid w:val="00D116F3"/>
    <w:rsid w:val="00D4147A"/>
    <w:rsid w:val="00D41A5C"/>
    <w:rsid w:val="00D4571E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77F7"/>
    <w:rsid w:val="00DC1D95"/>
    <w:rsid w:val="00DC54A2"/>
    <w:rsid w:val="00DD2517"/>
    <w:rsid w:val="00DD3D3A"/>
    <w:rsid w:val="00DE4A43"/>
    <w:rsid w:val="00E01E46"/>
    <w:rsid w:val="00E02237"/>
    <w:rsid w:val="00E02FDD"/>
    <w:rsid w:val="00E04A31"/>
    <w:rsid w:val="00E07485"/>
    <w:rsid w:val="00E1718C"/>
    <w:rsid w:val="00E17CBA"/>
    <w:rsid w:val="00E22014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74429"/>
    <w:rsid w:val="00F774D4"/>
    <w:rsid w:val="00F8358D"/>
    <w:rsid w:val="00F83935"/>
    <w:rsid w:val="00F91650"/>
    <w:rsid w:val="00F94297"/>
    <w:rsid w:val="00F976F9"/>
    <w:rsid w:val="00FA3DE7"/>
    <w:rsid w:val="00FA437C"/>
    <w:rsid w:val="00FA58BB"/>
    <w:rsid w:val="00FB00D2"/>
    <w:rsid w:val="00FC1635"/>
    <w:rsid w:val="00FC47D5"/>
    <w:rsid w:val="00FD126E"/>
    <w:rsid w:val="00FD1744"/>
    <w:rsid w:val="00FD43CA"/>
    <w:rsid w:val="00FE7177"/>
    <w:rsid w:val="00FF352C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  <w:style w:type="character" w:customStyle="1" w:styleId="uv3um">
    <w:name w:val="uv3um"/>
    <w:basedOn w:val="DefaultParagraphFont"/>
    <w:rsid w:val="00F9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252</TotalTime>
  <Pages>2</Pages>
  <Words>292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1984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22</cp:revision>
  <cp:lastPrinted>2025-09-15T10:47:00Z</cp:lastPrinted>
  <dcterms:created xsi:type="dcterms:W3CDTF">2025-03-26T13:11:00Z</dcterms:created>
  <dcterms:modified xsi:type="dcterms:W3CDTF">2025-09-15T12:28:00Z</dcterms:modified>
</cp:coreProperties>
</file>