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411BFA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15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411BFA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17</w:t>
      </w:r>
      <w:r w:rsidR="00A749B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.10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</w:t>
      </w:r>
      <w:r w:rsidR="00411BFA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</w:t>
      </w:r>
      <w:r w:rsidR="00A749B7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.10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1A14AD" w:rsidRDefault="001A14AD" w:rsidP="001A14AD">
      <w:pPr>
        <w:ind w:left="72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Pr="0067108D" w:rsidRDefault="001A14AD" w:rsidP="001A14AD">
      <w:pPr>
        <w:ind w:left="720"/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C34925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Calarasi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411BFA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116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A749B7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Bala,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Eforie Nord</w:t>
      </w:r>
      <w:r w:rsidR="00411BFA">
        <w:rPr>
          <w:rFonts w:ascii="Trebuchet MS" w:hAnsi="Trebuchet MS" w:cs="Arial"/>
          <w:b/>
          <w:sz w:val="28"/>
          <w:szCs w:val="28"/>
          <w:shd w:val="clear" w:color="auto" w:fill="FFFFFF"/>
        </w:rPr>
        <w:t>, Eforie Sud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Felix, Olanesti, Mangalia,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Techirghiol, Vatra Dornei,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Calimanesti, 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Caciulata, Tusnad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411BFA">
        <w:rPr>
          <w:rFonts w:ascii="Trebuchet MS" w:hAnsi="Trebuchet MS" w:cs="Arial"/>
          <w:b/>
          <w:sz w:val="28"/>
          <w:szCs w:val="28"/>
          <w:shd w:val="clear" w:color="auto" w:fill="FFFFFF"/>
        </w:rPr>
        <w:t>Govora, Slanic Moldova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Pr="0067108D" w:rsidRDefault="001A14AD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Default="00FF352C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411BFA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116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ear primite de către CJP Calarasi, </w:t>
      </w:r>
      <w:r w:rsidR="00411BFA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66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au fost alocate automat, prin aplicația SPA, solicitanților în funcție de punctajul obținut.</w:t>
      </w:r>
    </w:p>
    <w:p w:rsidR="00F94297" w:rsidRDefault="00F94297" w:rsidP="00F94297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Default="001A14AD" w:rsidP="00F94297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2E2A84" w:rsidRDefault="002E2A84" w:rsidP="002E2A84">
      <w:pPr>
        <w:pStyle w:val="ListParagrap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2E2A84" w:rsidRDefault="002E2A84" w:rsidP="002E2A84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="00FA58BB"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Default="001A14AD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Calarasi.</w:t>
      </w:r>
    </w:p>
    <w:p w:rsidR="007318A9" w:rsidRDefault="007318A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1A14AD" w:rsidRDefault="001A14AD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411BFA" w:rsidRDefault="00411BFA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2E2A84" w:rsidRPr="0067108D" w:rsidRDefault="002E2A84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002F0D" w:rsidRDefault="00FA58BB" w:rsidP="00FA58BB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002F0D">
        <w:rPr>
          <w:rFonts w:ascii="Trebuchet MS" w:hAnsi="Trebuchet MS" w:cs="Arial"/>
          <w:b/>
          <w:sz w:val="28"/>
          <w:szCs w:val="28"/>
          <w:shd w:val="clear" w:color="auto" w:fill="FFFFFF"/>
        </w:rPr>
        <w:lastRenderedPageBreak/>
        <w:t>Situația locurilor disponibile pentru seria nr.</w:t>
      </w:r>
      <w:r w:rsidR="00411BFA" w:rsidRPr="00002F0D">
        <w:rPr>
          <w:rFonts w:ascii="Trebuchet MS" w:hAnsi="Trebuchet MS" w:cs="Arial"/>
          <w:b/>
          <w:sz w:val="28"/>
          <w:szCs w:val="28"/>
          <w:shd w:val="clear" w:color="auto" w:fill="FFFFFF"/>
        </w:rPr>
        <w:t>15</w:t>
      </w:r>
      <w:r w:rsidRPr="00002F0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002F0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002F0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411BFA" w:rsidRPr="00002F0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17.10.-20</w:t>
      </w:r>
      <w:r w:rsidR="00A749B7" w:rsidRPr="00002F0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.10.2025</w:t>
      </w:r>
      <w:r w:rsidR="00675172" w:rsidRPr="00002F0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</w:t>
      </w:r>
      <w:r w:rsidRPr="00002F0D">
        <w:rPr>
          <w:rFonts w:ascii="Trebuchet MS" w:hAnsi="Trebuchet MS" w:cs="Arial"/>
          <w:b/>
          <w:sz w:val="28"/>
          <w:szCs w:val="28"/>
          <w:shd w:val="clear" w:color="auto" w:fill="FFFFFF"/>
        </w:rPr>
        <w:t>se prezintă astfel:</w:t>
      </w:r>
    </w:p>
    <w:p w:rsidR="00FB00D2" w:rsidRPr="00002F0D" w:rsidRDefault="00FB00D2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002F0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002F0D" w:rsidTr="00411BFA">
        <w:tc>
          <w:tcPr>
            <w:tcW w:w="1131" w:type="dxa"/>
          </w:tcPr>
          <w:p w:rsidR="00FA58BB" w:rsidRPr="00002F0D" w:rsidRDefault="00FA58BB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002F0D" w:rsidRDefault="00FA58BB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002F0D" w:rsidRDefault="00FA58BB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002F0D" w:rsidTr="00411BFA">
        <w:trPr>
          <w:trHeight w:val="220"/>
        </w:trPr>
        <w:tc>
          <w:tcPr>
            <w:tcW w:w="1131" w:type="dxa"/>
          </w:tcPr>
          <w:p w:rsidR="00FA58BB" w:rsidRPr="00002F0D" w:rsidRDefault="007318A9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002F0D" w:rsidRDefault="001A14AD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002F0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32</w:t>
            </w:r>
          </w:p>
        </w:tc>
      </w:tr>
      <w:tr w:rsidR="00C34925" w:rsidRPr="00002F0D" w:rsidTr="00411BFA">
        <w:trPr>
          <w:trHeight w:val="150"/>
        </w:trPr>
        <w:tc>
          <w:tcPr>
            <w:tcW w:w="1131" w:type="dxa"/>
          </w:tcPr>
          <w:p w:rsidR="00C34925" w:rsidRPr="00002F0D" w:rsidRDefault="00CC04D9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002F0D" w:rsidRDefault="001A14AD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BALA</w:t>
            </w:r>
          </w:p>
        </w:tc>
        <w:tc>
          <w:tcPr>
            <w:tcW w:w="2374" w:type="dxa"/>
          </w:tcPr>
          <w:p w:rsidR="00C34925" w:rsidRPr="00002F0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CC04D9" w:rsidRPr="0067108D" w:rsidTr="00411BFA">
        <w:trPr>
          <w:trHeight w:val="115"/>
        </w:trPr>
        <w:tc>
          <w:tcPr>
            <w:tcW w:w="1131" w:type="dxa"/>
          </w:tcPr>
          <w:p w:rsidR="00CC04D9" w:rsidRPr="00002F0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CC04D9" w:rsidRPr="00002F0D" w:rsidRDefault="00411BFA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EFORIE SUD</w:t>
            </w:r>
          </w:p>
        </w:tc>
        <w:tc>
          <w:tcPr>
            <w:tcW w:w="2374" w:type="dxa"/>
          </w:tcPr>
          <w:p w:rsidR="00CC04D9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02F0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CC04D9" w:rsidRPr="0067108D" w:rsidTr="00411BFA">
        <w:trPr>
          <w:trHeight w:val="85"/>
        </w:trPr>
        <w:tc>
          <w:tcPr>
            <w:tcW w:w="1131" w:type="dxa"/>
          </w:tcPr>
          <w:p w:rsidR="00CC04D9" w:rsidRPr="0067108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CC04D9" w:rsidRDefault="00411BFA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CC04D9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675172" w:rsidRPr="0067108D" w:rsidTr="00411BFA">
        <w:trPr>
          <w:trHeight w:val="145"/>
        </w:trPr>
        <w:tc>
          <w:tcPr>
            <w:tcW w:w="1131" w:type="dxa"/>
          </w:tcPr>
          <w:p w:rsidR="00675172" w:rsidRPr="0067108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675172" w:rsidRDefault="00411BFA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SARATA MONTEORU</w:t>
            </w:r>
          </w:p>
        </w:tc>
        <w:tc>
          <w:tcPr>
            <w:tcW w:w="2374" w:type="dxa"/>
          </w:tcPr>
          <w:p w:rsidR="00675172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</w:t>
            </w:r>
          </w:p>
        </w:tc>
      </w:tr>
      <w:tr w:rsidR="001A14AD" w:rsidRPr="0067108D" w:rsidTr="00411BFA">
        <w:trPr>
          <w:trHeight w:val="145"/>
        </w:trPr>
        <w:tc>
          <w:tcPr>
            <w:tcW w:w="1131" w:type="dxa"/>
          </w:tcPr>
          <w:p w:rsidR="001A14A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76" w:type="dxa"/>
          </w:tcPr>
          <w:p w:rsidR="001A14AD" w:rsidRDefault="00411BFA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SATURN</w:t>
            </w:r>
          </w:p>
        </w:tc>
        <w:tc>
          <w:tcPr>
            <w:tcW w:w="2374" w:type="dxa"/>
          </w:tcPr>
          <w:p w:rsidR="001A14A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1A14AD" w:rsidRPr="0067108D" w:rsidTr="00411BFA">
        <w:trPr>
          <w:trHeight w:val="210"/>
        </w:trPr>
        <w:tc>
          <w:tcPr>
            <w:tcW w:w="1131" w:type="dxa"/>
          </w:tcPr>
          <w:p w:rsidR="001A14AD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76" w:type="dxa"/>
          </w:tcPr>
          <w:p w:rsidR="001A14AD" w:rsidRDefault="00411BFA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411BFA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675172" w:rsidRPr="0067108D" w:rsidTr="00411BFA">
        <w:trPr>
          <w:trHeight w:val="180"/>
        </w:trPr>
        <w:tc>
          <w:tcPr>
            <w:tcW w:w="1131" w:type="dxa"/>
          </w:tcPr>
          <w:p w:rsidR="00675172" w:rsidRPr="0067108D" w:rsidRDefault="00675172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675172" w:rsidRDefault="00675172" w:rsidP="00411BFA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675172" w:rsidRDefault="00411BFA" w:rsidP="00411BFA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50</w:t>
            </w:r>
          </w:p>
        </w:tc>
      </w:tr>
    </w:tbl>
    <w:p w:rsidR="00FA58BB" w:rsidRPr="0067108D" w:rsidRDefault="00FF7D89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520" w:rsidRDefault="00505520">
      <w:r>
        <w:separator/>
      </w:r>
    </w:p>
  </w:endnote>
  <w:endnote w:type="continuationSeparator" w:id="0">
    <w:p w:rsidR="00505520" w:rsidRDefault="00505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Pr="002F63AA" w:rsidRDefault="0033762D" w:rsidP="00D4147A">
    <w:pPr>
      <w:pStyle w:val="Footer"/>
      <w:rPr>
        <w:rFonts w:ascii="AvantGardEFNormal" w:hAnsi="AvantGardEFNormal"/>
        <w:sz w:val="14"/>
        <w:szCs w:val="14"/>
      </w:rPr>
    </w:pPr>
  </w:p>
  <w:p w:rsidR="0033762D" w:rsidRPr="00856B91" w:rsidRDefault="0033762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520" w:rsidRDefault="00505520">
      <w:r>
        <w:separator/>
      </w:r>
    </w:p>
  </w:footnote>
  <w:footnote w:type="continuationSeparator" w:id="0">
    <w:p w:rsidR="00505520" w:rsidRDefault="005055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6A5B52" w:rsidP="008F00D0">
    <w:pPr>
      <w:pStyle w:val="Header"/>
      <w:ind w:left="-900"/>
      <w:rPr>
        <w:noProof/>
        <w:color w:val="003399"/>
        <w:lang w:eastAsia="ro-RO"/>
      </w:rPr>
    </w:pPr>
    <w:r w:rsidRPr="006A5B5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33762D" w:rsidRDefault="0033762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33762D" w:rsidRPr="00DE4A43" w:rsidRDefault="0033762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6A5B52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33762D" w:rsidRPr="00DE4A43" w:rsidRDefault="0033762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33762D" w:rsidRPr="002457EF" w:rsidRDefault="0033762D" w:rsidP="002457EF">
                <w:pPr>
                  <w:spacing w:line="276" w:lineRule="auto"/>
                  <w:ind w:left="993"/>
                  <w:jc w:val="center"/>
                </w:pPr>
              </w:p>
              <w:p w:rsidR="0033762D" w:rsidRDefault="0033762D" w:rsidP="002457EF"/>
            </w:txbxContent>
          </v:textbox>
        </v:shape>
      </w:pict>
    </w:r>
    <w:r w:rsidR="0033762D">
      <w:rPr>
        <w:noProof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33762D" w:rsidRDefault="0033762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33762D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33762D" w:rsidRPr="00280021" w:rsidRDefault="0033762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2D" w:rsidRDefault="0033762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33762D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>Casa Județeană de Pensii Calarasi</w:t>
    </w:r>
  </w:p>
  <w:p w:rsidR="0033762D" w:rsidRPr="00FA3DE7" w:rsidRDefault="0033762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02F0D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2055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14AD"/>
    <w:rsid w:val="001A3006"/>
    <w:rsid w:val="001C6532"/>
    <w:rsid w:val="001C69C5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F2588"/>
    <w:rsid w:val="00400B11"/>
    <w:rsid w:val="00404073"/>
    <w:rsid w:val="004077C9"/>
    <w:rsid w:val="00411BFA"/>
    <w:rsid w:val="00412030"/>
    <w:rsid w:val="00417BCE"/>
    <w:rsid w:val="00422467"/>
    <w:rsid w:val="004259B9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5520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22567"/>
    <w:rsid w:val="00633C9B"/>
    <w:rsid w:val="00634767"/>
    <w:rsid w:val="00647BEA"/>
    <w:rsid w:val="00655744"/>
    <w:rsid w:val="0065769C"/>
    <w:rsid w:val="0067108D"/>
    <w:rsid w:val="00675172"/>
    <w:rsid w:val="00675E45"/>
    <w:rsid w:val="00683B31"/>
    <w:rsid w:val="006A5B52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D7080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749B7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C04D9"/>
    <w:rsid w:val="00CF03B6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555D8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259</TotalTime>
  <Pages>1</Pages>
  <Words>290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1974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24</cp:revision>
  <cp:lastPrinted>2025-09-30T11:51:00Z</cp:lastPrinted>
  <dcterms:created xsi:type="dcterms:W3CDTF">2025-03-26T13:11:00Z</dcterms:created>
  <dcterms:modified xsi:type="dcterms:W3CDTF">2025-10-01T12:05:00Z</dcterms:modified>
</cp:coreProperties>
</file>