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eastAsia="ro-R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7D43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16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cu data de începere a sejurului în perioada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D43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02.11</w:t>
      </w:r>
      <w:r w:rsidR="008D7080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-</w:t>
      </w:r>
      <w:r w:rsidR="007D43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04.11</w:t>
      </w:r>
      <w:r w:rsidR="00F74429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.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2025.</w:t>
      </w:r>
    </w:p>
    <w:p w:rsidR="00FA58BB" w:rsidRPr="00C34925" w:rsidRDefault="00FA58BB" w:rsidP="00632B5B">
      <w:pPr>
        <w:numPr>
          <w:ilvl w:val="0"/>
          <w:numId w:val="6"/>
        </w:numPr>
        <w:spacing w:before="24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7D43F4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108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="00422467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Amara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A749B7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Bala,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Geoagiu,</w:t>
      </w:r>
      <w:r w:rsidR="008D7080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rata Monteoru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CC04D9">
        <w:rPr>
          <w:rFonts w:ascii="Trebuchet MS" w:hAnsi="Trebuchet MS" w:cs="Arial"/>
          <w:b/>
          <w:sz w:val="28"/>
          <w:szCs w:val="28"/>
          <w:shd w:val="clear" w:color="auto" w:fill="FFFFFF"/>
        </w:rPr>
        <w:t>Herculane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,</w:t>
      </w:r>
      <w:r w:rsidR="00FF352C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33762D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Saturn</w:t>
      </w:r>
      <w:r w:rsidR="00675172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Felix, Ol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ne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F74429">
        <w:rPr>
          <w:rFonts w:ascii="Trebuchet MS" w:hAnsi="Trebuchet MS" w:cs="Arial"/>
          <w:b/>
          <w:sz w:val="28"/>
          <w:szCs w:val="28"/>
          <w:shd w:val="clear" w:color="auto" w:fill="FFFFFF"/>
        </w:rPr>
        <w:t>ti, Mangalia,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Techirghiol, Vatra Dornei, 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ălimăneș</w:t>
      </w:r>
      <w:r w:rsidR="00094FD4"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ti, 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>C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>ciulata, Tu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D43F4">
        <w:rPr>
          <w:rFonts w:ascii="Trebuchet MS" w:hAnsi="Trebuchet MS" w:cs="Arial"/>
          <w:b/>
          <w:sz w:val="28"/>
          <w:szCs w:val="28"/>
          <w:shd w:val="clear" w:color="auto" w:fill="FFFFFF"/>
        </w:rPr>
        <w:t>nad</w:t>
      </w:r>
      <w:r w:rsidRPr="00C34925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Default="00FF352C" w:rsidP="00632B5B">
      <w:pPr>
        <w:numPr>
          <w:ilvl w:val="0"/>
          <w:numId w:val="6"/>
        </w:numPr>
        <w:spacing w:before="24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Din cele </w:t>
      </w:r>
      <w:r w:rsidR="00411BFA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1</w:t>
      </w:r>
      <w:r w:rsidR="00E27DB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08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ear primite de către CJP C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i, </w:t>
      </w:r>
      <w:r w:rsidR="00E27DB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39</w:t>
      </w:r>
      <w:r w:rsidR="00FA58BB" w:rsidRPr="001A14A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au fost alocate automat, prin aplicația SPA, solicitanților în funcție de punctajul obținut.</w:t>
      </w:r>
    </w:p>
    <w:p w:rsidR="00FA58BB" w:rsidRPr="002E2A84" w:rsidRDefault="00FA58BB" w:rsidP="00632B5B">
      <w:pPr>
        <w:numPr>
          <w:ilvl w:val="0"/>
          <w:numId w:val="6"/>
        </w:numPr>
        <w:spacing w:before="24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</w:t>
      </w:r>
      <w:r w:rsidRPr="002E2A84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bilet. </w:t>
      </w:r>
    </w:p>
    <w:p w:rsidR="00FA58BB" w:rsidRPr="0067108D" w:rsidRDefault="007318A9" w:rsidP="00632B5B">
      <w:pPr>
        <w:numPr>
          <w:ilvl w:val="0"/>
          <w:numId w:val="6"/>
        </w:numPr>
        <w:spacing w:before="24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ă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ra</w:t>
      </w:r>
      <w:r w:rsid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ș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i.</w:t>
      </w:r>
    </w:p>
    <w:p w:rsidR="00FA58BB" w:rsidRPr="00DB3E83" w:rsidRDefault="00FA58BB" w:rsidP="00632B5B">
      <w:pPr>
        <w:numPr>
          <w:ilvl w:val="0"/>
          <w:numId w:val="6"/>
        </w:numPr>
        <w:spacing w:before="240"/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diagrama de alocare automată a biletelor de tratament balnear, realizată de aplicația informatică, nu poate fi </w:t>
      </w:r>
      <w:r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modificată.</w:t>
      </w:r>
    </w:p>
    <w:p w:rsidR="00FA58BB" w:rsidRPr="00632B5B" w:rsidRDefault="00FA58BB" w:rsidP="00E32459">
      <w:pPr>
        <w:numPr>
          <w:ilvl w:val="0"/>
          <w:numId w:val="6"/>
        </w:numPr>
        <w:spacing w:before="240"/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3E710B"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16</w:t>
      </w:r>
      <w:r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3E710B" w:rsidRPr="00DB3E83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02.11-04.11.2025.</w:t>
      </w:r>
      <w:r w:rsidRPr="00DB3E83">
        <w:rPr>
          <w:rFonts w:ascii="Trebuchet MS" w:hAnsi="Trebuchet MS" w:cs="Arial"/>
          <w:b/>
          <w:sz w:val="28"/>
          <w:szCs w:val="28"/>
          <w:shd w:val="clear" w:color="auto" w:fill="FFFFFF"/>
        </w:rPr>
        <w:t>se prezintă astfel:</w:t>
      </w:r>
    </w:p>
    <w:tbl>
      <w:tblPr>
        <w:tblpPr w:leftFromText="180" w:rightFromText="180" w:vertAnchor="text" w:tblpY="1"/>
        <w:tblOverlap w:val="never"/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3E710B">
        <w:tc>
          <w:tcPr>
            <w:tcW w:w="1131" w:type="dxa"/>
          </w:tcPr>
          <w:p w:rsidR="00FA58BB" w:rsidRPr="0067108D" w:rsidRDefault="00FA58B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3E710B">
        <w:trPr>
          <w:trHeight w:val="220"/>
        </w:trPr>
        <w:tc>
          <w:tcPr>
            <w:tcW w:w="1131" w:type="dxa"/>
          </w:tcPr>
          <w:p w:rsidR="00FA58BB" w:rsidRPr="0067108D" w:rsidRDefault="007318A9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1A14AD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094FD4" w:rsidRPr="0067108D" w:rsidRDefault="00411BFA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  <w:r w:rsidR="003E710B"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C34925" w:rsidRPr="0067108D" w:rsidTr="003E710B">
        <w:trPr>
          <w:trHeight w:val="150"/>
        </w:trPr>
        <w:tc>
          <w:tcPr>
            <w:tcW w:w="1131" w:type="dxa"/>
          </w:tcPr>
          <w:p w:rsidR="00C34925" w:rsidRPr="0067108D" w:rsidRDefault="00CC04D9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76" w:type="dxa"/>
          </w:tcPr>
          <w:p w:rsidR="00C34925" w:rsidRPr="0067108D" w:rsidRDefault="001A14AD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C34925" w:rsidRPr="0067108D" w:rsidRDefault="00411BFA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3E710B" w:rsidRPr="0067108D" w:rsidTr="003E710B">
        <w:trPr>
          <w:trHeight w:val="115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  <w:tr w:rsidR="003E710B" w:rsidRPr="0067108D" w:rsidTr="003E710B">
        <w:trPr>
          <w:trHeight w:val="85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10</w:t>
            </w:r>
          </w:p>
        </w:tc>
      </w:tr>
      <w:tr w:rsidR="003E710B" w:rsidRPr="0067108D" w:rsidTr="003E710B">
        <w:trPr>
          <w:trHeight w:val="145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3E710B" w:rsidRPr="0067108D" w:rsidTr="003E710B">
        <w:trPr>
          <w:trHeight w:val="145"/>
        </w:trPr>
        <w:tc>
          <w:tcPr>
            <w:tcW w:w="1131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SATURN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3E710B" w:rsidRPr="0067108D" w:rsidTr="003E710B">
        <w:trPr>
          <w:trHeight w:val="210"/>
        </w:trPr>
        <w:tc>
          <w:tcPr>
            <w:tcW w:w="1131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3E710B">
        <w:trPr>
          <w:trHeight w:val="130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GEOAGIU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3E710B" w:rsidRPr="0067108D" w:rsidTr="003E710B">
        <w:trPr>
          <w:trHeight w:val="85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CACIULATA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</w:t>
            </w:r>
          </w:p>
        </w:tc>
      </w:tr>
      <w:tr w:rsidR="003E710B" w:rsidRPr="0067108D" w:rsidTr="003E710B">
        <w:trPr>
          <w:trHeight w:val="130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MANGALIA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3E710B">
        <w:trPr>
          <w:trHeight w:val="100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HERCULANE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3E710B" w:rsidRPr="0067108D" w:rsidTr="003E710B">
        <w:trPr>
          <w:trHeight w:val="210"/>
        </w:trPr>
        <w:tc>
          <w:tcPr>
            <w:tcW w:w="1131" w:type="dxa"/>
          </w:tcPr>
          <w:p w:rsidR="003E710B" w:rsidRPr="0067108D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3E710B" w:rsidRDefault="003E710B" w:rsidP="003E710B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374" w:type="dxa"/>
          </w:tcPr>
          <w:p w:rsidR="003E710B" w:rsidRDefault="003E710B" w:rsidP="003E710B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69</w:t>
            </w:r>
          </w:p>
        </w:tc>
      </w:tr>
    </w:tbl>
    <w:p w:rsidR="00FA58BB" w:rsidRPr="0067108D" w:rsidRDefault="00FF7D89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  <w:r>
        <w:rPr>
          <w:rStyle w:val="Strong"/>
          <w:rFonts w:ascii="Trebuchet MS" w:hAnsi="Trebuchet MS" w:cs="Arial"/>
          <w:sz w:val="28"/>
          <w:szCs w:val="28"/>
        </w:rPr>
        <w:br w:type="textWrapping" w:clear="all"/>
      </w: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care nu au beneficiat de bilet de tratament </w:t>
      </w:r>
      <w:r w:rsidR="00632B5B">
        <w:rPr>
          <w:rFonts w:ascii="Trebuchet MS" w:hAnsi="Trebuchet MS" w:cs="Arial"/>
          <w:b/>
          <w:sz w:val="28"/>
          <w:szCs w:val="28"/>
          <w:shd w:val="clear" w:color="auto" w:fill="FFFFFF"/>
        </w:rPr>
        <w:t>î</w:t>
      </w:r>
      <w:r w:rsidR="003E710B">
        <w:rPr>
          <w:rFonts w:ascii="Trebuchet MS" w:hAnsi="Trebuchet MS" w:cs="Arial"/>
          <w:b/>
          <w:sz w:val="28"/>
          <w:szCs w:val="28"/>
          <w:shd w:val="clear" w:color="auto" w:fill="FFFFFF"/>
        </w:rPr>
        <w:t>n anul 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B5282D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Default="00B5282D" w:rsidP="00B5282D">
      <w:pPr>
        <w:jc w:val="both"/>
        <w:rPr>
          <w:rFonts w:ascii="Trebuchet MS" w:hAnsi="Trebuchet MS"/>
          <w:sz w:val="28"/>
          <w:szCs w:val="28"/>
        </w:rPr>
      </w:pPr>
    </w:p>
    <w:p w:rsidR="00B5282D" w:rsidRPr="00E32459" w:rsidRDefault="00B5282D" w:rsidP="00B5282D">
      <w:pPr>
        <w:jc w:val="both"/>
        <w:rPr>
          <w:rFonts w:ascii="Trebuchet MS" w:hAnsi="Trebuchet MS" w:cs="Arial"/>
          <w:b/>
          <w:shd w:val="clear" w:color="auto" w:fill="FFFFFF"/>
        </w:rPr>
      </w:pPr>
    </w:p>
    <w:sectPr w:rsidR="00B5282D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67F" w:rsidRDefault="00DD467F">
      <w:r>
        <w:separator/>
      </w:r>
    </w:p>
  </w:endnote>
  <w:endnote w:type="continuationSeparator" w:id="0">
    <w:p w:rsidR="00DD467F" w:rsidRDefault="00DD4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D" w:rsidRPr="002F63AA" w:rsidRDefault="00E27DBD" w:rsidP="00D4147A">
    <w:pPr>
      <w:pStyle w:val="Footer"/>
      <w:rPr>
        <w:rFonts w:ascii="AvantGardEFNormal" w:hAnsi="AvantGardEFNormal"/>
        <w:sz w:val="14"/>
        <w:szCs w:val="14"/>
      </w:rPr>
    </w:pPr>
  </w:p>
  <w:p w:rsidR="00E27DBD" w:rsidRPr="00856B91" w:rsidRDefault="00E27DB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67F" w:rsidRDefault="00DD467F">
      <w:r>
        <w:separator/>
      </w:r>
    </w:p>
  </w:footnote>
  <w:footnote w:type="continuationSeparator" w:id="0">
    <w:p w:rsidR="00DD467F" w:rsidRDefault="00DD46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D" w:rsidRDefault="0098463C" w:rsidP="008F00D0">
    <w:pPr>
      <w:pStyle w:val="Header"/>
      <w:ind w:left="-900"/>
      <w:rPr>
        <w:noProof/>
        <w:color w:val="003399"/>
        <w:lang w:eastAsia="ro-RO"/>
      </w:rPr>
    </w:pPr>
    <w:r w:rsidRPr="0098463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E27DBD" w:rsidRDefault="00E27DB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E27DBD" w:rsidRPr="00DE4A43" w:rsidRDefault="00E27DB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98463C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E27DBD" w:rsidRPr="00DE4A43" w:rsidRDefault="00E27DB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E27DBD" w:rsidRPr="00DE4A43" w:rsidRDefault="00E27DB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E27DBD" w:rsidRPr="002457EF" w:rsidRDefault="00E27DBD" w:rsidP="002457EF">
                <w:pPr>
                  <w:spacing w:line="276" w:lineRule="auto"/>
                  <w:ind w:left="993"/>
                  <w:jc w:val="center"/>
                </w:pPr>
              </w:p>
              <w:p w:rsidR="00E27DBD" w:rsidRDefault="00E27DBD" w:rsidP="002457EF"/>
            </w:txbxContent>
          </v:textbox>
        </v:shape>
      </w:pict>
    </w:r>
    <w:r w:rsidR="00E27DBD">
      <w:rPr>
        <w:noProof/>
        <w:lang w:eastAsia="ro-RO"/>
      </w:rPr>
      <w:tab/>
    </w:r>
  </w:p>
  <w:p w:rsidR="00E27DBD" w:rsidRDefault="00E27DB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E27DBD" w:rsidRDefault="00E27DB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E27DBD" w:rsidRDefault="00E27DB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E27DBD" w:rsidRPr="00280021" w:rsidRDefault="00E27DB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DBD" w:rsidRDefault="00E27DB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ro-RO" w:eastAsia="ro-RO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E27DBD" w:rsidRDefault="00E27DB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E27DBD" w:rsidRPr="00FA3DE7" w:rsidRDefault="00E27DB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2DFA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41F6"/>
    <w:rsid w:val="00065166"/>
    <w:rsid w:val="00066D5A"/>
    <w:rsid w:val="000678F1"/>
    <w:rsid w:val="00082A42"/>
    <w:rsid w:val="00083FEF"/>
    <w:rsid w:val="000843C7"/>
    <w:rsid w:val="00094FD4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2055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A14AD"/>
    <w:rsid w:val="001A3006"/>
    <w:rsid w:val="001C6532"/>
    <w:rsid w:val="001C69C5"/>
    <w:rsid w:val="001D2958"/>
    <w:rsid w:val="001E0D92"/>
    <w:rsid w:val="001F2C22"/>
    <w:rsid w:val="00200175"/>
    <w:rsid w:val="0020700F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D6C20"/>
    <w:rsid w:val="002E2A84"/>
    <w:rsid w:val="002F63AA"/>
    <w:rsid w:val="00302A80"/>
    <w:rsid w:val="003047A0"/>
    <w:rsid w:val="0033762D"/>
    <w:rsid w:val="00342BD2"/>
    <w:rsid w:val="003647D4"/>
    <w:rsid w:val="00371EE7"/>
    <w:rsid w:val="00383F2B"/>
    <w:rsid w:val="003947C1"/>
    <w:rsid w:val="003A446D"/>
    <w:rsid w:val="003B769B"/>
    <w:rsid w:val="003C6972"/>
    <w:rsid w:val="003D6547"/>
    <w:rsid w:val="003D698D"/>
    <w:rsid w:val="003E710B"/>
    <w:rsid w:val="003F2588"/>
    <w:rsid w:val="00400B11"/>
    <w:rsid w:val="00404073"/>
    <w:rsid w:val="004077C9"/>
    <w:rsid w:val="00411BFA"/>
    <w:rsid w:val="00412030"/>
    <w:rsid w:val="00417BCE"/>
    <w:rsid w:val="00422467"/>
    <w:rsid w:val="004259B9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D5B8A"/>
    <w:rsid w:val="004D741E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0770"/>
    <w:rsid w:val="006215FB"/>
    <w:rsid w:val="00622567"/>
    <w:rsid w:val="00632B5B"/>
    <w:rsid w:val="00633C9B"/>
    <w:rsid w:val="00634767"/>
    <w:rsid w:val="00647BEA"/>
    <w:rsid w:val="00655744"/>
    <w:rsid w:val="0065769C"/>
    <w:rsid w:val="0067108D"/>
    <w:rsid w:val="00675172"/>
    <w:rsid w:val="00675E45"/>
    <w:rsid w:val="00683B31"/>
    <w:rsid w:val="006A77F3"/>
    <w:rsid w:val="006E0478"/>
    <w:rsid w:val="006E122C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B12FD"/>
    <w:rsid w:val="007D43F4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113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D7080"/>
    <w:rsid w:val="008F00D0"/>
    <w:rsid w:val="00912F0F"/>
    <w:rsid w:val="009520CB"/>
    <w:rsid w:val="00965CEA"/>
    <w:rsid w:val="00973361"/>
    <w:rsid w:val="0098463C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71C6C"/>
    <w:rsid w:val="00A749B7"/>
    <w:rsid w:val="00A90936"/>
    <w:rsid w:val="00AA2B3C"/>
    <w:rsid w:val="00AC5067"/>
    <w:rsid w:val="00AC5350"/>
    <w:rsid w:val="00AD1EAE"/>
    <w:rsid w:val="00AF50AA"/>
    <w:rsid w:val="00B40857"/>
    <w:rsid w:val="00B41D0D"/>
    <w:rsid w:val="00B452B5"/>
    <w:rsid w:val="00B5282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4925"/>
    <w:rsid w:val="00C35B67"/>
    <w:rsid w:val="00C440B7"/>
    <w:rsid w:val="00C5099B"/>
    <w:rsid w:val="00C53ED3"/>
    <w:rsid w:val="00C67263"/>
    <w:rsid w:val="00C740F6"/>
    <w:rsid w:val="00C849F9"/>
    <w:rsid w:val="00C86B3D"/>
    <w:rsid w:val="00C95F57"/>
    <w:rsid w:val="00CC04D9"/>
    <w:rsid w:val="00CF03B6"/>
    <w:rsid w:val="00CF2281"/>
    <w:rsid w:val="00CF5582"/>
    <w:rsid w:val="00D1071B"/>
    <w:rsid w:val="00D116F3"/>
    <w:rsid w:val="00D4147A"/>
    <w:rsid w:val="00D41A5C"/>
    <w:rsid w:val="00D4571E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B3E83"/>
    <w:rsid w:val="00DB77F7"/>
    <w:rsid w:val="00DC1D95"/>
    <w:rsid w:val="00DC54A2"/>
    <w:rsid w:val="00DD2517"/>
    <w:rsid w:val="00DD467F"/>
    <w:rsid w:val="00DE4A43"/>
    <w:rsid w:val="00E01E46"/>
    <w:rsid w:val="00E02237"/>
    <w:rsid w:val="00E02FDD"/>
    <w:rsid w:val="00E04A31"/>
    <w:rsid w:val="00E07485"/>
    <w:rsid w:val="00E1718C"/>
    <w:rsid w:val="00E17CBA"/>
    <w:rsid w:val="00E22014"/>
    <w:rsid w:val="00E27DBD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555D8"/>
    <w:rsid w:val="00F74429"/>
    <w:rsid w:val="00F774D4"/>
    <w:rsid w:val="00F8358D"/>
    <w:rsid w:val="00F83935"/>
    <w:rsid w:val="00F91650"/>
    <w:rsid w:val="00F94297"/>
    <w:rsid w:val="00F976F9"/>
    <w:rsid w:val="00FA3DE7"/>
    <w:rsid w:val="00FA437C"/>
    <w:rsid w:val="00FA58BB"/>
    <w:rsid w:val="00FB00D2"/>
    <w:rsid w:val="00FC1635"/>
    <w:rsid w:val="00FC47D5"/>
    <w:rsid w:val="00FD126E"/>
    <w:rsid w:val="00FD1744"/>
    <w:rsid w:val="00FD43CA"/>
    <w:rsid w:val="00FE7177"/>
    <w:rsid w:val="00FF352C"/>
    <w:rsid w:val="00FF7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  <w:style w:type="character" w:customStyle="1" w:styleId="uv3um">
    <w:name w:val="uv3um"/>
    <w:basedOn w:val="DefaultParagraphFont"/>
    <w:rsid w:val="00F9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295</TotalTime>
  <Pages>2</Pages>
  <Words>298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2026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mihai</cp:lastModifiedBy>
  <cp:revision>27</cp:revision>
  <cp:lastPrinted>2025-09-30T11:51:00Z</cp:lastPrinted>
  <dcterms:created xsi:type="dcterms:W3CDTF">2025-03-26T13:11:00Z</dcterms:created>
  <dcterms:modified xsi:type="dcterms:W3CDTF">2025-10-20T07:55:00Z</dcterms:modified>
</cp:coreProperties>
</file>