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5F7F19" w:rsidRDefault="005F7F19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</w:p>
    <w:p w:rsidR="005F7F19" w:rsidRPr="00066D5A" w:rsidRDefault="005F7F19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</w:p>
    <w:p w:rsidR="00FA58BB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5E1AF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18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5E1AF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04.12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5E1AF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05.12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1A14AD" w:rsidRDefault="001A14AD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5E1AF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75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Bala</w:t>
      </w:r>
      <w:r w:rsidR="005E1AF3">
        <w:rPr>
          <w:rFonts w:ascii="Trebuchet MS" w:hAnsi="Trebuchet MS" w:cs="Arial"/>
          <w:b/>
          <w:sz w:val="28"/>
          <w:szCs w:val="28"/>
          <w:shd w:val="clear" w:color="auto" w:fill="FFFFFF"/>
        </w:rPr>
        <w:t>, Buzia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4059F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Techirghiol</w:t>
      </w:r>
      <w:r w:rsidR="004059F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5E1AF3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5E1AF3">
        <w:rPr>
          <w:rFonts w:ascii="Trebuchet MS" w:hAnsi="Trebuchet MS" w:cs="Arial"/>
          <w:b/>
          <w:sz w:val="28"/>
          <w:szCs w:val="28"/>
          <w:shd w:val="clear" w:color="auto" w:fill="FFFFFF"/>
        </w:rPr>
        <w:t>ciulata, Tu</w:t>
      </w:r>
      <w:r w:rsidR="005F7F1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5E1AF3">
        <w:rPr>
          <w:rFonts w:ascii="Trebuchet MS" w:hAnsi="Trebuchet MS" w:cs="Arial"/>
          <w:b/>
          <w:sz w:val="28"/>
          <w:szCs w:val="28"/>
          <w:shd w:val="clear" w:color="auto" w:fill="FFFFFF"/>
        </w:rPr>
        <w:t>nad, Neptun, Vatra Dornei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Pr="0067108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5E1AF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75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ear primite de către CJP Calarasi, </w:t>
      </w:r>
      <w:r w:rsidR="00E27DB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9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au fost alocate automat, prin aplicația SPA, solicitanților în funcție de punctajul obținut.</w:t>
      </w:r>
    </w:p>
    <w:p w:rsidR="00F94297" w:rsidRDefault="00F94297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2E2A84" w:rsidP="002E2A84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2E2A84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Calarasi.</w:t>
      </w:r>
    </w:p>
    <w:p w:rsidR="007318A9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F7F19" w:rsidRDefault="005F7F1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F7F19" w:rsidRDefault="005F7F1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F7F19" w:rsidRDefault="005F7F1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F7F19" w:rsidRDefault="005F7F1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5F7F19" w:rsidRDefault="005F7F1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5F7F19" w:rsidRDefault="00FA58BB" w:rsidP="00FA58BB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highlight w:val="yellow"/>
          <w:u w:val="single"/>
          <w:shd w:val="clear" w:color="auto" w:fill="FFFFFF"/>
        </w:rPr>
      </w:pP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lastRenderedPageBreak/>
        <w:t xml:space="preserve">Situația locurilor </w:t>
      </w:r>
      <w:r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disponibile pentru seria nr.</w:t>
      </w:r>
      <w:r w:rsidR="005E1AF3"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18</w:t>
      </w:r>
      <w:r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/202</w:t>
      </w:r>
      <w:r w:rsidR="00F415D6"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5</w:t>
      </w:r>
      <w:r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 xml:space="preserve">, cu dată de intrare în perioada </w:t>
      </w:r>
      <w:r w:rsidR="005E1AF3" w:rsidRPr="005E1AF3">
        <w:rPr>
          <w:rFonts w:ascii="Trebuchet MS" w:hAnsi="Trebuchet MS" w:cs="Arial"/>
          <w:b/>
          <w:sz w:val="28"/>
          <w:szCs w:val="28"/>
          <w:highlight w:val="yellow"/>
          <w:u w:val="single"/>
          <w:shd w:val="clear" w:color="auto" w:fill="FFFFFF"/>
        </w:rPr>
        <w:t xml:space="preserve">04.12-05.12.2025 </w:t>
      </w:r>
      <w:r w:rsidRPr="005E1AF3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 xml:space="preserve">se </w:t>
      </w:r>
      <w:r w:rsidRPr="00411BFA"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  <w:t>prezintă astfel:</w:t>
      </w:r>
    </w:p>
    <w:p w:rsidR="005F7F19" w:rsidRDefault="005F7F19" w:rsidP="005F7F19">
      <w:pPr>
        <w:jc w:val="both"/>
        <w:rPr>
          <w:rFonts w:ascii="Trebuchet MS" w:hAnsi="Trebuchet MS" w:cs="Arial"/>
          <w:b/>
          <w:sz w:val="28"/>
          <w:szCs w:val="28"/>
          <w:highlight w:val="yellow"/>
          <w:shd w:val="clear" w:color="auto" w:fill="FFFFFF"/>
        </w:rPr>
      </w:pP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5E1AF3">
        <w:tc>
          <w:tcPr>
            <w:tcW w:w="1131" w:type="dxa"/>
          </w:tcPr>
          <w:p w:rsidR="00FA58BB" w:rsidRPr="0067108D" w:rsidRDefault="00FA58BB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5E1AF3">
        <w:trPr>
          <w:trHeight w:val="220"/>
        </w:trPr>
        <w:tc>
          <w:tcPr>
            <w:tcW w:w="1131" w:type="dxa"/>
          </w:tcPr>
          <w:p w:rsidR="00FA58BB" w:rsidRPr="0067108D" w:rsidRDefault="007318A9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1A14AD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34</w:t>
            </w:r>
          </w:p>
        </w:tc>
      </w:tr>
      <w:tr w:rsidR="00C34925" w:rsidRPr="0067108D" w:rsidTr="005E1AF3">
        <w:trPr>
          <w:trHeight w:val="150"/>
        </w:trPr>
        <w:tc>
          <w:tcPr>
            <w:tcW w:w="1131" w:type="dxa"/>
          </w:tcPr>
          <w:p w:rsidR="00C34925" w:rsidRPr="0067108D" w:rsidRDefault="00CC04D9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1A14AD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C34925" w:rsidRPr="0067108D" w:rsidRDefault="004059F4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3E710B" w:rsidRPr="0067108D" w:rsidTr="005E1AF3">
        <w:trPr>
          <w:trHeight w:val="120"/>
        </w:trPr>
        <w:tc>
          <w:tcPr>
            <w:tcW w:w="1131" w:type="dxa"/>
          </w:tcPr>
          <w:p w:rsidR="003E710B" w:rsidRPr="0067108D" w:rsidRDefault="003E710B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3E710B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3E710B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9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5E1AF3" w:rsidRPr="0067108D" w:rsidTr="005E1AF3">
        <w:trPr>
          <w:trHeight w:val="8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5E1AF3" w:rsidRPr="0067108D" w:rsidTr="005E1AF3">
        <w:trPr>
          <w:trHeight w:val="14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5E1AF3" w:rsidRPr="0067108D" w:rsidTr="005E1AF3">
        <w:trPr>
          <w:trHeight w:val="145"/>
        </w:trPr>
        <w:tc>
          <w:tcPr>
            <w:tcW w:w="1131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SATURN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5E1AF3" w:rsidRPr="0067108D" w:rsidTr="005E1AF3">
        <w:trPr>
          <w:trHeight w:val="210"/>
        </w:trPr>
        <w:tc>
          <w:tcPr>
            <w:tcW w:w="1131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TUSNAD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30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OLANESTI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5E1AF3" w:rsidRPr="0067108D" w:rsidTr="005E1AF3">
        <w:trPr>
          <w:trHeight w:val="8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CACIULATA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30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MANGALIA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00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HERCULANE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4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5E1AF3" w:rsidRPr="0067108D" w:rsidTr="005E1AF3">
        <w:trPr>
          <w:trHeight w:val="130"/>
        </w:trPr>
        <w:tc>
          <w:tcPr>
            <w:tcW w:w="1131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5E1AF3" w:rsidRPr="0067108D" w:rsidTr="005E1AF3">
        <w:trPr>
          <w:trHeight w:val="180"/>
        </w:trPr>
        <w:tc>
          <w:tcPr>
            <w:tcW w:w="1131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 xml:space="preserve">NEPTUN 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5E1AF3" w:rsidRPr="0067108D" w:rsidTr="005E1AF3">
        <w:trPr>
          <w:trHeight w:val="195"/>
        </w:trPr>
        <w:tc>
          <w:tcPr>
            <w:tcW w:w="1131" w:type="dxa"/>
          </w:tcPr>
          <w:p w:rsidR="005E1AF3" w:rsidRPr="0067108D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5E1AF3" w:rsidRDefault="005E1AF3" w:rsidP="005E1AF3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5E1AF3" w:rsidRDefault="005E1AF3" w:rsidP="005E1AF3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66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care nu au beneficiat de bilet de tratament in anul 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F06CF6" w:rsidRDefault="00F06CF6" w:rsidP="00B5282D">
      <w:pPr>
        <w:jc w:val="both"/>
        <w:rPr>
          <w:rFonts w:ascii="Trebuchet MS" w:hAnsi="Trebuchet MS"/>
          <w:sz w:val="28"/>
          <w:szCs w:val="28"/>
        </w:rPr>
      </w:pPr>
    </w:p>
    <w:p w:rsidR="007624D0" w:rsidRPr="007624D0" w:rsidRDefault="007624D0" w:rsidP="00B5282D">
      <w:pPr>
        <w:jc w:val="both"/>
        <w:rPr>
          <w:rFonts w:ascii="Trebuchet MS" w:hAnsi="Trebuchet MS" w:cs="Arial"/>
          <w:b/>
          <w:sz w:val="44"/>
          <w:szCs w:val="44"/>
          <w:shd w:val="clear" w:color="auto" w:fill="FFFFFF"/>
        </w:rPr>
      </w:pPr>
    </w:p>
    <w:sectPr w:rsidR="007624D0" w:rsidRPr="007624D0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9D1" w:rsidRDefault="00FF29D1">
      <w:r>
        <w:separator/>
      </w:r>
    </w:p>
  </w:endnote>
  <w:endnote w:type="continuationSeparator" w:id="0">
    <w:p w:rsidR="00FF29D1" w:rsidRDefault="00FF2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Pr="002F63AA" w:rsidRDefault="004059F4" w:rsidP="00D4147A">
    <w:pPr>
      <w:pStyle w:val="Footer"/>
      <w:rPr>
        <w:rFonts w:ascii="AvantGardEFNormal" w:hAnsi="AvantGardEFNormal"/>
        <w:sz w:val="14"/>
        <w:szCs w:val="14"/>
      </w:rPr>
    </w:pPr>
  </w:p>
  <w:p w:rsidR="004059F4" w:rsidRPr="00856B91" w:rsidRDefault="004059F4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9D1" w:rsidRDefault="00FF29D1">
      <w:r>
        <w:separator/>
      </w:r>
    </w:p>
  </w:footnote>
  <w:footnote w:type="continuationSeparator" w:id="0">
    <w:p w:rsidR="00FF29D1" w:rsidRDefault="00FF29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Default="00757744" w:rsidP="008F00D0">
    <w:pPr>
      <w:pStyle w:val="Header"/>
      <w:ind w:left="-900"/>
      <w:rPr>
        <w:noProof/>
        <w:color w:val="003399"/>
        <w:lang w:eastAsia="ro-RO"/>
      </w:rPr>
    </w:pPr>
    <w:r w:rsidRPr="0075774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4059F4" w:rsidRDefault="004059F4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4059F4" w:rsidRPr="00DE4A43" w:rsidRDefault="004059F4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757744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4059F4" w:rsidRPr="00DE4A43" w:rsidRDefault="004059F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4059F4" w:rsidRPr="00DE4A43" w:rsidRDefault="004059F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4059F4" w:rsidRPr="002457EF" w:rsidRDefault="004059F4" w:rsidP="002457EF">
                <w:pPr>
                  <w:spacing w:line="276" w:lineRule="auto"/>
                  <w:ind w:left="993"/>
                  <w:jc w:val="center"/>
                </w:pPr>
              </w:p>
              <w:p w:rsidR="004059F4" w:rsidRDefault="004059F4" w:rsidP="002457EF"/>
            </w:txbxContent>
          </v:textbox>
        </v:shape>
      </w:pict>
    </w:r>
    <w:r w:rsidR="004059F4">
      <w:rPr>
        <w:noProof/>
        <w:lang w:eastAsia="ro-RO"/>
      </w:rPr>
      <w:tab/>
    </w:r>
  </w:p>
  <w:p w:rsidR="004059F4" w:rsidRDefault="004059F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4059F4" w:rsidRDefault="004059F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4059F4" w:rsidRDefault="004059F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4059F4" w:rsidRPr="00280021" w:rsidRDefault="004059F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F4" w:rsidRDefault="004059F4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4059F4" w:rsidRDefault="004059F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4059F4" w:rsidRPr="00FA3DE7" w:rsidRDefault="004059F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14AD"/>
    <w:rsid w:val="001A3006"/>
    <w:rsid w:val="001C6532"/>
    <w:rsid w:val="001C69C5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B6C66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E710B"/>
    <w:rsid w:val="003F2588"/>
    <w:rsid w:val="00400B11"/>
    <w:rsid w:val="00404073"/>
    <w:rsid w:val="004059F4"/>
    <w:rsid w:val="004077C9"/>
    <w:rsid w:val="00411BFA"/>
    <w:rsid w:val="00412030"/>
    <w:rsid w:val="00417BCE"/>
    <w:rsid w:val="00422467"/>
    <w:rsid w:val="004259B9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116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1AF3"/>
    <w:rsid w:val="005E4CE4"/>
    <w:rsid w:val="005F0DEA"/>
    <w:rsid w:val="005F12CD"/>
    <w:rsid w:val="005F7F19"/>
    <w:rsid w:val="00611919"/>
    <w:rsid w:val="00613177"/>
    <w:rsid w:val="006200B9"/>
    <w:rsid w:val="00620770"/>
    <w:rsid w:val="006215FB"/>
    <w:rsid w:val="00622567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77F3"/>
    <w:rsid w:val="006D26C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57744"/>
    <w:rsid w:val="007624D0"/>
    <w:rsid w:val="00790978"/>
    <w:rsid w:val="007A3C72"/>
    <w:rsid w:val="007A7B03"/>
    <w:rsid w:val="007B12FD"/>
    <w:rsid w:val="007D43F4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49B7"/>
    <w:rsid w:val="00A90936"/>
    <w:rsid w:val="00AA2B3C"/>
    <w:rsid w:val="00AC5067"/>
    <w:rsid w:val="00AC5350"/>
    <w:rsid w:val="00AD1EAE"/>
    <w:rsid w:val="00AE47A8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A4CA8"/>
    <w:rsid w:val="00CC04D9"/>
    <w:rsid w:val="00CF03B6"/>
    <w:rsid w:val="00CF2281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27DBD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06CF6"/>
    <w:rsid w:val="00F21A1B"/>
    <w:rsid w:val="00F22B01"/>
    <w:rsid w:val="00F322EA"/>
    <w:rsid w:val="00F415D6"/>
    <w:rsid w:val="00F42313"/>
    <w:rsid w:val="00F555D8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3BDC"/>
    <w:rsid w:val="00FC47D5"/>
    <w:rsid w:val="00FD126E"/>
    <w:rsid w:val="00FD1744"/>
    <w:rsid w:val="00FD43CA"/>
    <w:rsid w:val="00FE7177"/>
    <w:rsid w:val="00FF29D1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405</TotalTime>
  <Pages>2</Pages>
  <Words>308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2093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30</cp:revision>
  <cp:lastPrinted>2025-11-18T08:47:00Z</cp:lastPrinted>
  <dcterms:created xsi:type="dcterms:W3CDTF">2025-03-26T13:11:00Z</dcterms:created>
  <dcterms:modified xsi:type="dcterms:W3CDTF">2025-11-19T08:44:00Z</dcterms:modified>
</cp:coreProperties>
</file>